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182" w:rsidRPr="00757E4A" w:rsidRDefault="00425182">
      <w:pPr>
        <w:rPr>
          <w:rFonts w:ascii="Comic Sans MS" w:hAnsi="Comic Sans MS"/>
          <w:b/>
          <w:color w:val="7030A0"/>
          <w:sz w:val="28"/>
          <w:szCs w:val="28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37pt;margin-top:249.65pt;width:360.35pt;height:270.2pt;z-index:-251658240;visibility:visible" wrapcoords="-90 0 -90 21464 21579 21464 21579 0 -90 0">
            <v:imagedata r:id="rId4" o:title=""/>
            <w10:wrap type="tight"/>
          </v:shape>
        </w:pict>
      </w:r>
      <w:r w:rsidRPr="00757E4A">
        <w:rPr>
          <w:rFonts w:ascii="Comic Sans MS" w:hAnsi="Comic Sans MS"/>
          <w:b/>
          <w:color w:val="7030A0"/>
          <w:sz w:val="28"/>
          <w:szCs w:val="28"/>
        </w:rPr>
        <w:t>I moved in to my house 8 years ago.  It is a semi-detached house which means it is joined to another house. On one side of the road there are bungalows but on my side there are 3 storey houses.</w:t>
      </w:r>
      <w:r>
        <w:rPr>
          <w:rFonts w:ascii="Comic Sans MS" w:hAnsi="Comic Sans MS"/>
          <w:b/>
          <w:color w:val="7030A0"/>
          <w:sz w:val="28"/>
          <w:szCs w:val="28"/>
        </w:rPr>
        <w:t xml:space="preserve"> All the streets on my estate are joined so it is easy to get around. Also everyone on my street are very friendly. </w:t>
      </w:r>
      <w:r w:rsidRPr="00757E4A">
        <w:rPr>
          <w:rFonts w:ascii="Comic Sans MS" w:hAnsi="Comic Sans MS"/>
          <w:b/>
          <w:color w:val="7030A0"/>
          <w:sz w:val="28"/>
          <w:szCs w:val="28"/>
        </w:rPr>
        <w:t>There are 13 rooms</w:t>
      </w:r>
      <w:r>
        <w:rPr>
          <w:rFonts w:ascii="Comic Sans MS" w:hAnsi="Comic Sans MS"/>
          <w:b/>
          <w:color w:val="7030A0"/>
          <w:sz w:val="28"/>
          <w:szCs w:val="28"/>
        </w:rPr>
        <w:t xml:space="preserve"> in my house</w:t>
      </w:r>
      <w:r w:rsidRPr="00757E4A">
        <w:rPr>
          <w:rFonts w:ascii="Comic Sans MS" w:hAnsi="Comic Sans MS"/>
          <w:b/>
          <w:color w:val="7030A0"/>
          <w:sz w:val="28"/>
          <w:szCs w:val="28"/>
        </w:rPr>
        <w:t>, including: 2 bathrooms, and 3 bedrooms, an office, and a utility. At the back of my house I have a garden, with a set of table and chairs, Plus a trampoline that I got for my birthday.</w:t>
      </w:r>
    </w:p>
    <w:p w:rsidR="00425182" w:rsidRDefault="00425182">
      <w:pPr>
        <w:rPr>
          <w:b/>
          <w:color w:val="7030A0"/>
          <w:sz w:val="28"/>
          <w:szCs w:val="28"/>
        </w:rPr>
      </w:pPr>
    </w:p>
    <w:p w:rsidR="00425182" w:rsidRDefault="00425182">
      <w:pPr>
        <w:rPr>
          <w:b/>
          <w:color w:val="7030A0"/>
          <w:sz w:val="28"/>
          <w:szCs w:val="28"/>
        </w:rPr>
      </w:pPr>
    </w:p>
    <w:p w:rsidR="00425182" w:rsidRPr="00757E4A" w:rsidRDefault="00425182">
      <w:pPr>
        <w:rPr>
          <w:b/>
          <w:color w:val="7030A0"/>
          <w:sz w:val="28"/>
          <w:szCs w:val="28"/>
        </w:rPr>
      </w:pPr>
    </w:p>
    <w:sectPr w:rsidR="00425182" w:rsidRPr="00757E4A" w:rsidSect="00216C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7E4A"/>
    <w:rsid w:val="00216CB1"/>
    <w:rsid w:val="0026261C"/>
    <w:rsid w:val="002C31CF"/>
    <w:rsid w:val="0040610C"/>
    <w:rsid w:val="00425182"/>
    <w:rsid w:val="0046239B"/>
    <w:rsid w:val="00664E81"/>
    <w:rsid w:val="006738D6"/>
    <w:rsid w:val="00757E4A"/>
    <w:rsid w:val="00785214"/>
    <w:rsid w:val="008D490E"/>
    <w:rsid w:val="00D40E89"/>
    <w:rsid w:val="00EF36C5"/>
    <w:rsid w:val="00F10014"/>
    <w:rsid w:val="00F967E7"/>
    <w:rsid w:val="00FC5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CB1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52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5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79</Words>
  <Characters>451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moved in to my house 8 years ago</dc:title>
  <dc:subject/>
  <dc:creator>Marreiros</dc:creator>
  <cp:keywords/>
  <dc:description/>
  <cp:lastModifiedBy>WSBarloM</cp:lastModifiedBy>
  <cp:revision>2</cp:revision>
  <dcterms:created xsi:type="dcterms:W3CDTF">2010-06-11T08:27:00Z</dcterms:created>
  <dcterms:modified xsi:type="dcterms:W3CDTF">2010-06-11T08:27:00Z</dcterms:modified>
</cp:coreProperties>
</file>